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401"/>
        <w:tblW w:w="139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8"/>
        <w:gridCol w:w="980"/>
        <w:gridCol w:w="1810"/>
        <w:gridCol w:w="706"/>
        <w:gridCol w:w="1910"/>
        <w:gridCol w:w="917"/>
        <w:gridCol w:w="1599"/>
        <w:gridCol w:w="1601"/>
        <w:gridCol w:w="847"/>
        <w:gridCol w:w="1226"/>
        <w:gridCol w:w="869"/>
      </w:tblGrid>
      <w:tr w:rsidR="00465C50" w:rsidRPr="00596A84" w14:paraId="1BCD2B6C" w14:textId="77777777" w:rsidTr="00465C50">
        <w:trPr>
          <w:cantSplit/>
          <w:trHeight w:val="818"/>
        </w:trPr>
        <w:tc>
          <w:tcPr>
            <w:tcW w:w="143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F31A5" w14:textId="77777777" w:rsidR="00465C50" w:rsidRPr="00596A84" w:rsidRDefault="00465C50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05F21" w14:textId="77777777" w:rsidR="00465C50" w:rsidRPr="00596A84" w:rsidRDefault="00465C50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8: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55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-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9: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20</w:t>
            </w:r>
          </w:p>
        </w:tc>
        <w:tc>
          <w:tcPr>
            <w:tcW w:w="18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vAlign w:val="center"/>
          </w:tcPr>
          <w:p w14:paraId="0CBE6D2D" w14:textId="3F215626" w:rsidR="00465C50" w:rsidRPr="00596A84" w:rsidRDefault="00465C50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9: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20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-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30</w:t>
            </w:r>
          </w:p>
        </w:tc>
        <w:tc>
          <w:tcPr>
            <w:tcW w:w="70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vAlign w:val="center"/>
          </w:tcPr>
          <w:p w14:paraId="006F1851" w14:textId="6AAECC01" w:rsidR="00465C50" w:rsidRPr="00596A84" w:rsidRDefault="00465C50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10: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30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-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45</w:t>
            </w:r>
          </w:p>
        </w:tc>
        <w:tc>
          <w:tcPr>
            <w:tcW w:w="19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vAlign w:val="center"/>
          </w:tcPr>
          <w:p w14:paraId="63F147DC" w14:textId="77777777" w:rsidR="00465C50" w:rsidRPr="00596A84" w:rsidRDefault="00465C50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10:45-12:00</w:t>
            </w:r>
          </w:p>
        </w:tc>
        <w:tc>
          <w:tcPr>
            <w:tcW w:w="91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EB9AF" w14:textId="77777777" w:rsidR="00465C50" w:rsidRPr="00596A84" w:rsidRDefault="00465C50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12: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-1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3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00</w:t>
            </w:r>
          </w:p>
        </w:tc>
        <w:tc>
          <w:tcPr>
            <w:tcW w:w="320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64497" w14:textId="5F509AEF" w:rsidR="00465C50" w:rsidRPr="00596A84" w:rsidRDefault="00465C50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13:00-14:15</w:t>
            </w:r>
          </w:p>
        </w:tc>
        <w:tc>
          <w:tcPr>
            <w:tcW w:w="8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vAlign w:val="center"/>
          </w:tcPr>
          <w:p w14:paraId="0E8242C7" w14:textId="77777777" w:rsidR="00465C50" w:rsidRDefault="00465C50" w:rsidP="003F0346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14:15-14:30</w:t>
            </w:r>
          </w:p>
        </w:tc>
        <w:tc>
          <w:tcPr>
            <w:tcW w:w="12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vAlign w:val="center"/>
          </w:tcPr>
          <w:p w14:paraId="364891AD" w14:textId="77777777" w:rsidR="00465C50" w:rsidRDefault="00465C50" w:rsidP="003F0346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14:35-15:00</w:t>
            </w:r>
          </w:p>
        </w:tc>
        <w:tc>
          <w:tcPr>
            <w:tcW w:w="8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97B55" w14:textId="77777777" w:rsidR="00465C50" w:rsidRPr="00596A84" w:rsidRDefault="00465C50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15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: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00</w:t>
            </w: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-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15:15</w:t>
            </w:r>
          </w:p>
        </w:tc>
      </w:tr>
      <w:tr w:rsidR="00465C50" w:rsidRPr="00596A84" w14:paraId="2F99F076" w14:textId="77777777" w:rsidTr="00465C50">
        <w:trPr>
          <w:cantSplit/>
          <w:trHeight w:val="1267"/>
        </w:trPr>
        <w:tc>
          <w:tcPr>
            <w:tcW w:w="1438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782E9" w14:textId="77777777" w:rsidR="00465C50" w:rsidRPr="00596A84" w:rsidRDefault="00465C50" w:rsidP="00762D0F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MONDAY</w:t>
            </w:r>
          </w:p>
        </w:tc>
        <w:tc>
          <w:tcPr>
            <w:tcW w:w="980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035F2B9" w14:textId="77777777" w:rsidR="00465C50" w:rsidRPr="00596A84" w:rsidRDefault="00465C50" w:rsidP="00762D0F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 xml:space="preserve">Registration </w:t>
            </w:r>
            <w:r>
              <w:rPr>
                <w:rFonts w:ascii="Open Sans" w:hAnsi="Open Sans" w:cs="Open Sans"/>
                <w:sz w:val="15"/>
                <w:szCs w:val="15"/>
              </w:rPr>
              <w:t>English Skills/ Morning Work</w:t>
            </w:r>
          </w:p>
        </w:tc>
        <w:tc>
          <w:tcPr>
            <w:tcW w:w="1810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0AD6106" w14:textId="77777777" w:rsidR="00465C50" w:rsidRPr="00762D0F" w:rsidRDefault="00465C50" w:rsidP="003D0259">
            <w:pPr>
              <w:jc w:val="center"/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Maths</w:t>
            </w:r>
          </w:p>
        </w:tc>
        <w:tc>
          <w:tcPr>
            <w:tcW w:w="706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266FF767" w14:textId="77777777" w:rsidR="00465C50" w:rsidRPr="00596A84" w:rsidRDefault="00465C50" w:rsidP="00762D0F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Morning Break</w:t>
            </w:r>
          </w:p>
        </w:tc>
        <w:tc>
          <w:tcPr>
            <w:tcW w:w="1910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63CC957D" w14:textId="77777777" w:rsidR="00465C50" w:rsidRPr="00596A84" w:rsidRDefault="00465C50" w:rsidP="00762D0F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English</w:t>
            </w:r>
          </w:p>
        </w:tc>
        <w:tc>
          <w:tcPr>
            <w:tcW w:w="917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3A8FCA1B" w14:textId="77777777" w:rsidR="00465C50" w:rsidRPr="00596A84" w:rsidRDefault="00465C50" w:rsidP="00762D0F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>Lunch</w:t>
            </w:r>
          </w:p>
        </w:tc>
        <w:tc>
          <w:tcPr>
            <w:tcW w:w="3200" w:type="dxa"/>
            <w:gridSpan w:val="2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F968A"/>
            <w:vAlign w:val="center"/>
          </w:tcPr>
          <w:p w14:paraId="394944A7" w14:textId="7746A6AC" w:rsidR="00465C50" w:rsidRPr="00596A84" w:rsidRDefault="00465C50" w:rsidP="00762D0F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</w:rPr>
              <w:t>PE</w:t>
            </w:r>
          </w:p>
        </w:tc>
        <w:tc>
          <w:tcPr>
            <w:tcW w:w="847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4ADB8226" w14:textId="77777777" w:rsidR="00465C50" w:rsidRPr="00596A84" w:rsidRDefault="00465C50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Afternoon Play</w:t>
            </w:r>
          </w:p>
        </w:tc>
        <w:tc>
          <w:tcPr>
            <w:tcW w:w="1226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  <w:textDirection w:val="btLr"/>
            <w:vAlign w:val="center"/>
          </w:tcPr>
          <w:p w14:paraId="621CD095" w14:textId="77777777" w:rsidR="00465C50" w:rsidRPr="00596A84" w:rsidRDefault="00465C50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Collective Worship (Whole School)</w:t>
            </w:r>
          </w:p>
        </w:tc>
        <w:tc>
          <w:tcPr>
            <w:tcW w:w="869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067AC9BC" w14:textId="77777777" w:rsidR="00465C50" w:rsidRPr="00596A84" w:rsidRDefault="00465C50" w:rsidP="003F0346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Class Story</w:t>
            </w:r>
          </w:p>
        </w:tc>
      </w:tr>
      <w:tr w:rsidR="00465C50" w:rsidRPr="00596A84" w14:paraId="669E174C" w14:textId="77777777" w:rsidTr="00465C50">
        <w:trPr>
          <w:cantSplit/>
          <w:trHeight w:val="1179"/>
        </w:trPr>
        <w:tc>
          <w:tcPr>
            <w:tcW w:w="143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ABD6D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  <w:t>TUESDAY</w:t>
            </w:r>
          </w:p>
        </w:tc>
        <w:tc>
          <w:tcPr>
            <w:tcW w:w="9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1431E148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 xml:space="preserve">Registration </w:t>
            </w:r>
            <w:r>
              <w:rPr>
                <w:rFonts w:ascii="Open Sans" w:hAnsi="Open Sans" w:cs="Open Sans"/>
                <w:sz w:val="15"/>
                <w:szCs w:val="15"/>
              </w:rPr>
              <w:t>English Skills/ Morning Work</w:t>
            </w:r>
          </w:p>
        </w:tc>
        <w:tc>
          <w:tcPr>
            <w:tcW w:w="18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89C4319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Maths</w:t>
            </w:r>
          </w:p>
        </w:tc>
        <w:tc>
          <w:tcPr>
            <w:tcW w:w="70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7DC6FBE8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Morning Break</w:t>
            </w:r>
          </w:p>
        </w:tc>
        <w:tc>
          <w:tcPr>
            <w:tcW w:w="19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E4D5"/>
            <w:vAlign w:val="center"/>
          </w:tcPr>
          <w:p w14:paraId="124CBD6A" w14:textId="4423282F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English</w:t>
            </w:r>
          </w:p>
        </w:tc>
        <w:tc>
          <w:tcPr>
            <w:tcW w:w="91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50B3386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Lunch</w:t>
            </w:r>
          </w:p>
        </w:tc>
        <w:tc>
          <w:tcPr>
            <w:tcW w:w="320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8D08D" w:themeFill="accent6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7C376" w14:textId="136EDE4B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</w:rPr>
              <w:t>RE</w:t>
            </w:r>
          </w:p>
        </w:tc>
        <w:tc>
          <w:tcPr>
            <w:tcW w:w="8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19B26780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Afternoon Play</w:t>
            </w:r>
          </w:p>
        </w:tc>
        <w:tc>
          <w:tcPr>
            <w:tcW w:w="12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  <w:textDirection w:val="btLr"/>
            <w:vAlign w:val="center"/>
          </w:tcPr>
          <w:p w14:paraId="6C3966F9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Collective Worship (Whole School)</w:t>
            </w:r>
          </w:p>
        </w:tc>
        <w:tc>
          <w:tcPr>
            <w:tcW w:w="8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7130579D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Class Story</w:t>
            </w:r>
          </w:p>
        </w:tc>
      </w:tr>
      <w:tr w:rsidR="00465C50" w:rsidRPr="00596A84" w14:paraId="64AFDFF8" w14:textId="77777777" w:rsidTr="00465C50">
        <w:trPr>
          <w:cantSplit/>
          <w:trHeight w:val="1328"/>
        </w:trPr>
        <w:tc>
          <w:tcPr>
            <w:tcW w:w="143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0A2CA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WEDNESDAY</w:t>
            </w:r>
          </w:p>
        </w:tc>
        <w:tc>
          <w:tcPr>
            <w:tcW w:w="9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7FA1F399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 xml:space="preserve">Registration </w:t>
            </w:r>
            <w:r>
              <w:rPr>
                <w:rFonts w:ascii="Open Sans" w:hAnsi="Open Sans" w:cs="Open Sans"/>
                <w:sz w:val="15"/>
                <w:szCs w:val="15"/>
              </w:rPr>
              <w:t>English Skills/ Morning Work</w:t>
            </w:r>
          </w:p>
        </w:tc>
        <w:tc>
          <w:tcPr>
            <w:tcW w:w="18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30B3B15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Maths</w:t>
            </w:r>
          </w:p>
        </w:tc>
        <w:tc>
          <w:tcPr>
            <w:tcW w:w="70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60E649E7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Morning Break</w:t>
            </w:r>
          </w:p>
        </w:tc>
        <w:tc>
          <w:tcPr>
            <w:tcW w:w="19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179E1D74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English</w:t>
            </w:r>
          </w:p>
        </w:tc>
        <w:tc>
          <w:tcPr>
            <w:tcW w:w="91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7DCB94B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>Lunch</w:t>
            </w:r>
          </w:p>
        </w:tc>
        <w:tc>
          <w:tcPr>
            <w:tcW w:w="320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6CFD0"/>
            <w:vAlign w:val="center"/>
          </w:tcPr>
          <w:p w14:paraId="59BD3707" w14:textId="2B183E9D" w:rsidR="00465C50" w:rsidRPr="004657E3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DT / Art</w:t>
            </w:r>
          </w:p>
        </w:tc>
        <w:tc>
          <w:tcPr>
            <w:tcW w:w="8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4AF4FE01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Afternoon Play</w:t>
            </w:r>
          </w:p>
        </w:tc>
        <w:tc>
          <w:tcPr>
            <w:tcW w:w="12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  <w:textDirection w:val="btLr"/>
            <w:vAlign w:val="center"/>
          </w:tcPr>
          <w:p w14:paraId="33C14CDF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Collective Worship (Whole School)</w:t>
            </w:r>
          </w:p>
        </w:tc>
        <w:tc>
          <w:tcPr>
            <w:tcW w:w="8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19AEDF0E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Class Story</w:t>
            </w:r>
          </w:p>
        </w:tc>
      </w:tr>
      <w:tr w:rsidR="00465C50" w:rsidRPr="00596A84" w14:paraId="714FC9C8" w14:textId="77777777" w:rsidTr="00465C50">
        <w:trPr>
          <w:cantSplit/>
          <w:trHeight w:val="1137"/>
        </w:trPr>
        <w:tc>
          <w:tcPr>
            <w:tcW w:w="143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01CA9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THURSDAY</w:t>
            </w:r>
          </w:p>
          <w:p w14:paraId="32C86AFE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</w:pPr>
          </w:p>
        </w:tc>
        <w:tc>
          <w:tcPr>
            <w:tcW w:w="9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DBD65D1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 xml:space="preserve">Registration </w:t>
            </w:r>
            <w:r>
              <w:rPr>
                <w:rFonts w:ascii="Open Sans" w:hAnsi="Open Sans" w:cs="Open Sans"/>
                <w:sz w:val="15"/>
                <w:szCs w:val="15"/>
              </w:rPr>
              <w:t>English Skills/ Morning Work</w:t>
            </w:r>
          </w:p>
        </w:tc>
        <w:tc>
          <w:tcPr>
            <w:tcW w:w="18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5F7F111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Maths</w:t>
            </w:r>
          </w:p>
        </w:tc>
        <w:tc>
          <w:tcPr>
            <w:tcW w:w="70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43E819D4" w14:textId="77777777" w:rsidR="00465C50" w:rsidRPr="001C7FB8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Morning Break</w:t>
            </w:r>
          </w:p>
        </w:tc>
        <w:tc>
          <w:tcPr>
            <w:tcW w:w="19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6BD5723F" w14:textId="77777777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English</w:t>
            </w:r>
          </w:p>
        </w:tc>
        <w:tc>
          <w:tcPr>
            <w:tcW w:w="91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768CCD99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Lunch</w:t>
            </w:r>
          </w:p>
        </w:tc>
        <w:tc>
          <w:tcPr>
            <w:tcW w:w="15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8EA5D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1EC3DF" w14:textId="7582DF96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PSHE</w:t>
            </w:r>
          </w:p>
        </w:tc>
        <w:tc>
          <w:tcPr>
            <w:tcW w:w="16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2B86A62" w14:textId="24A9BC5E" w:rsidR="00465C50" w:rsidRPr="00596A84" w:rsidRDefault="00465C50" w:rsidP="003D0259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</w:rPr>
              <w:t>Computing</w:t>
            </w:r>
          </w:p>
        </w:tc>
        <w:tc>
          <w:tcPr>
            <w:tcW w:w="8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47D5F88F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Afternoon Play</w:t>
            </w:r>
          </w:p>
        </w:tc>
        <w:tc>
          <w:tcPr>
            <w:tcW w:w="12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  <w:textDirection w:val="btLr"/>
            <w:vAlign w:val="center"/>
          </w:tcPr>
          <w:p w14:paraId="76AD604F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Collective Worship (Whole School)</w:t>
            </w:r>
          </w:p>
        </w:tc>
        <w:tc>
          <w:tcPr>
            <w:tcW w:w="8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7454B926" w14:textId="77777777" w:rsidR="00465C50" w:rsidRPr="00596A84" w:rsidRDefault="00465C50" w:rsidP="003D0259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Class Story</w:t>
            </w:r>
          </w:p>
        </w:tc>
      </w:tr>
      <w:tr w:rsidR="00465C50" w:rsidRPr="00596A84" w14:paraId="10D5C510" w14:textId="77777777" w:rsidTr="00465C50">
        <w:trPr>
          <w:cantSplit/>
          <w:trHeight w:val="1137"/>
        </w:trPr>
        <w:tc>
          <w:tcPr>
            <w:tcW w:w="143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4B9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CFBEA" w14:textId="77777777" w:rsidR="00465C50" w:rsidRPr="00596A84" w:rsidRDefault="00465C50" w:rsidP="00465C50">
            <w:pPr>
              <w:jc w:val="center"/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b/>
                <w:bCs/>
                <w:color w:val="FFFFFF" w:themeColor="background1"/>
                <w:sz w:val="15"/>
                <w:szCs w:val="15"/>
                <w:lang w:val="en-US"/>
              </w:rPr>
              <w:t>FRIDAY</w:t>
            </w:r>
          </w:p>
        </w:tc>
        <w:tc>
          <w:tcPr>
            <w:tcW w:w="9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3058F608" w14:textId="77777777" w:rsidR="00465C50" w:rsidRPr="00596A84" w:rsidRDefault="00465C50" w:rsidP="00465C50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</w:rPr>
              <w:t xml:space="preserve">Registration </w:t>
            </w:r>
            <w:r>
              <w:rPr>
                <w:rFonts w:ascii="Open Sans" w:hAnsi="Open Sans" w:cs="Open Sans"/>
                <w:sz w:val="15"/>
                <w:szCs w:val="15"/>
              </w:rPr>
              <w:t>English Skills/ Morning Work</w:t>
            </w:r>
          </w:p>
        </w:tc>
        <w:tc>
          <w:tcPr>
            <w:tcW w:w="18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A98D0"/>
            <w:vAlign w:val="center"/>
          </w:tcPr>
          <w:p w14:paraId="5FE36952" w14:textId="77777777" w:rsidR="00465C50" w:rsidRPr="00596A84" w:rsidRDefault="00465C50" w:rsidP="00465C50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Science</w:t>
            </w:r>
          </w:p>
        </w:tc>
        <w:tc>
          <w:tcPr>
            <w:tcW w:w="70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324C5584" w14:textId="77777777" w:rsidR="00465C50" w:rsidRPr="00596A84" w:rsidRDefault="00465C50" w:rsidP="00465C50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Morning Break</w:t>
            </w:r>
          </w:p>
        </w:tc>
        <w:tc>
          <w:tcPr>
            <w:tcW w:w="19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8FE"/>
            <w:vAlign w:val="center"/>
          </w:tcPr>
          <w:p w14:paraId="42A9C754" w14:textId="77777777" w:rsidR="00465C50" w:rsidRDefault="00465C50" w:rsidP="00465C50">
            <w:pPr>
              <w:jc w:val="center"/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 xml:space="preserve">Music / </w:t>
            </w:r>
          </w:p>
          <w:p w14:paraId="0A6151A0" w14:textId="49C26BAE" w:rsidR="00465C50" w:rsidRPr="00596A84" w:rsidRDefault="00465C50" w:rsidP="00465C50">
            <w:pPr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color w:val="000000" w:themeColor="text1"/>
                <w:sz w:val="15"/>
                <w:szCs w:val="15"/>
                <w:lang w:val="en-US"/>
              </w:rPr>
              <w:t>Forest School</w:t>
            </w:r>
          </w:p>
        </w:tc>
        <w:tc>
          <w:tcPr>
            <w:tcW w:w="91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5285149B" w14:textId="77777777" w:rsidR="00465C50" w:rsidRPr="00596A84" w:rsidRDefault="00465C50" w:rsidP="00465C50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Lunch</w:t>
            </w:r>
          </w:p>
        </w:tc>
        <w:tc>
          <w:tcPr>
            <w:tcW w:w="320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461F6" w14:textId="2C792804" w:rsidR="00465C50" w:rsidRPr="00596A84" w:rsidRDefault="00465C50" w:rsidP="00465C50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Geography/History</w:t>
            </w:r>
          </w:p>
        </w:tc>
        <w:tc>
          <w:tcPr>
            <w:tcW w:w="84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extDirection w:val="btLr"/>
            <w:vAlign w:val="center"/>
          </w:tcPr>
          <w:p w14:paraId="49DF0A89" w14:textId="77777777" w:rsidR="00465C50" w:rsidRPr="00596A84" w:rsidRDefault="00465C50" w:rsidP="00465C50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Afternoon Play</w:t>
            </w:r>
          </w:p>
        </w:tc>
        <w:tc>
          <w:tcPr>
            <w:tcW w:w="12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E2F3" w:themeFill="accent1" w:themeFillTint="33"/>
            <w:textDirection w:val="btLr"/>
            <w:vAlign w:val="center"/>
          </w:tcPr>
          <w:p w14:paraId="0CA40064" w14:textId="77777777" w:rsidR="00465C50" w:rsidRPr="00596A84" w:rsidRDefault="00465C50" w:rsidP="00465C50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  <w:lang w:val="en-US"/>
              </w:rPr>
            </w:pPr>
            <w:r>
              <w:rPr>
                <w:rFonts w:ascii="Open Sans" w:hAnsi="Open Sans" w:cs="Open Sans"/>
                <w:sz w:val="15"/>
                <w:szCs w:val="15"/>
                <w:lang w:val="en-US"/>
              </w:rPr>
              <w:t>Praise Worship (Whole School)</w:t>
            </w:r>
          </w:p>
        </w:tc>
        <w:tc>
          <w:tcPr>
            <w:tcW w:w="8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0AAFAEE9" w14:textId="77777777" w:rsidR="00465C50" w:rsidRPr="00596A84" w:rsidRDefault="00465C50" w:rsidP="00465C50">
            <w:pPr>
              <w:ind w:left="113" w:right="113"/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596A84">
              <w:rPr>
                <w:rFonts w:ascii="Open Sans" w:hAnsi="Open Sans" w:cs="Open Sans"/>
                <w:sz w:val="15"/>
                <w:szCs w:val="15"/>
                <w:lang w:val="en-US"/>
              </w:rPr>
              <w:t>Class Story</w:t>
            </w:r>
          </w:p>
        </w:tc>
      </w:tr>
    </w:tbl>
    <w:p w14:paraId="73F5B4ED" w14:textId="77777777" w:rsidR="00F05D7E" w:rsidRPr="004262FE" w:rsidRDefault="00F05D7E" w:rsidP="00F93BE3">
      <w:pPr>
        <w:spacing w:line="600" w:lineRule="auto"/>
        <w:rPr>
          <w:rFonts w:ascii="Poppins" w:hAnsi="Poppins" w:cs="Poppins"/>
          <w:b/>
          <w:bCs/>
          <w:color w:val="5D2071"/>
          <w:sz w:val="36"/>
          <w:szCs w:val="36"/>
        </w:rPr>
      </w:pPr>
    </w:p>
    <w:sectPr w:rsidR="00F05D7E" w:rsidRPr="004262FE" w:rsidSect="00F93BE3">
      <w:headerReference w:type="default" r:id="rId10"/>
      <w:footerReference w:type="default" r:id="rId11"/>
      <w:pgSz w:w="16838" w:h="11906" w:orient="landscape"/>
      <w:pgMar w:top="1213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7CCC9" w14:textId="77777777" w:rsidR="003950CF" w:rsidRDefault="003950CF" w:rsidP="007B6C00">
      <w:r>
        <w:separator/>
      </w:r>
    </w:p>
  </w:endnote>
  <w:endnote w:type="continuationSeparator" w:id="0">
    <w:p w14:paraId="2A94340C" w14:textId="77777777" w:rsidR="003950CF" w:rsidRDefault="003950CF" w:rsidP="007B6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empos Headline Bold">
    <w:panose1 w:val="02020803060303060403"/>
    <w:charset w:val="4D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ITC Symbol Std Book">
    <w:panose1 w:val="020E0703030506020404"/>
    <w:charset w:val="00"/>
    <w:family w:val="swiss"/>
    <w:notTrueType/>
    <w:pitch w:val="variable"/>
    <w:sig w:usb0="800000AF" w:usb1="4000204A" w:usb2="00000000" w:usb3="00000000" w:csb0="00000001" w:csb1="00000000"/>
  </w:font>
  <w:font w:name="Source Sans Variable">
    <w:panose1 w:val="020B0604020202020204"/>
    <w:charset w:val="00"/>
    <w:family w:val="swiss"/>
    <w:notTrueType/>
    <w:pitch w:val="variable"/>
    <w:sig w:usb0="600002F7" w:usb1="00000003" w:usb2="00000000" w:usb3="00000000" w:csb0="0000019F" w:csb1="00000000"/>
  </w:font>
  <w:font w:name="Mulish SemiBold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710E7" w14:textId="77777777" w:rsidR="007B6C00" w:rsidRPr="00542D45" w:rsidRDefault="00B67B34">
    <w:pPr>
      <w:pStyle w:val="Footer"/>
      <w:rPr>
        <w:rFonts w:ascii="Mulish SemiBold" w:hAnsi="Mulish SemiBold"/>
        <w:color w:val="FFFFFF" w:themeColor="background1"/>
        <w:sz w:val="36"/>
        <w:szCs w:val="36"/>
      </w:rPr>
    </w:pPr>
    <w:r>
      <w:rPr>
        <w:rFonts w:ascii="Mulish SemiBold" w:hAnsi="Mulish SemiBold"/>
        <w:noProof/>
        <w:color w:val="FFFFFF" w:themeColor="background1"/>
        <w:sz w:val="36"/>
        <w:szCs w:val="36"/>
      </w:rPr>
      <w:drawing>
        <wp:anchor distT="0" distB="0" distL="114300" distR="114300" simplePos="0" relativeHeight="251679744" behindDoc="1" locked="0" layoutInCell="1" allowOverlap="1" wp14:anchorId="40DD69A2" wp14:editId="092A5368">
          <wp:simplePos x="0" y="0"/>
          <wp:positionH relativeFrom="column">
            <wp:posOffset>-927100</wp:posOffset>
          </wp:positionH>
          <wp:positionV relativeFrom="paragraph">
            <wp:posOffset>-64541</wp:posOffset>
          </wp:positionV>
          <wp:extent cx="10718800" cy="810666"/>
          <wp:effectExtent l="0" t="0" r="0" b="2540"/>
          <wp:wrapNone/>
          <wp:docPr id="109123445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234452" name="Picture 10912344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1196" cy="81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12D1D" w14:textId="77777777" w:rsidR="003950CF" w:rsidRDefault="003950CF" w:rsidP="007B6C00">
      <w:r>
        <w:separator/>
      </w:r>
    </w:p>
  </w:footnote>
  <w:footnote w:type="continuationSeparator" w:id="0">
    <w:p w14:paraId="62618E3E" w14:textId="77777777" w:rsidR="003950CF" w:rsidRDefault="003950CF" w:rsidP="007B6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5C00F" w14:textId="77777777" w:rsidR="00F93BE3" w:rsidRPr="00B96415" w:rsidRDefault="003D0259" w:rsidP="00F93BE3">
    <w:pPr>
      <w:spacing w:line="600" w:lineRule="auto"/>
      <w:rPr>
        <w:rFonts w:ascii="ITC Symbol Std Book" w:hAnsi="ITC Symbol Std Book" w:cs="Poppins"/>
        <w:b/>
        <w:bCs/>
        <w:color w:val="721514"/>
        <w:sz w:val="40"/>
        <w:szCs w:val="40"/>
      </w:rPr>
    </w:pPr>
    <w:r>
      <w:rPr>
        <w:rFonts w:ascii="Source Sans Variable" w:hAnsi="Source Sans Variable" w:cs="Poppins"/>
        <w:b/>
        <w:bCs/>
        <w:noProof/>
        <w:color w:val="024B92"/>
        <w:sz w:val="40"/>
        <w:szCs w:val="40"/>
      </w:rPr>
      <w:drawing>
        <wp:anchor distT="0" distB="0" distL="114300" distR="114300" simplePos="0" relativeHeight="251684864" behindDoc="1" locked="0" layoutInCell="1" allowOverlap="1" wp14:anchorId="34007BA5" wp14:editId="11942AF5">
          <wp:simplePos x="0" y="0"/>
          <wp:positionH relativeFrom="column">
            <wp:posOffset>0</wp:posOffset>
          </wp:positionH>
          <wp:positionV relativeFrom="paragraph">
            <wp:posOffset>-188963</wp:posOffset>
          </wp:positionV>
          <wp:extent cx="942975" cy="942975"/>
          <wp:effectExtent l="0" t="0" r="0" b="0"/>
          <wp:wrapTight wrapText="bothSides">
            <wp:wrapPolygon edited="0">
              <wp:start x="9600" y="582"/>
              <wp:lineTo x="6982" y="1455"/>
              <wp:lineTo x="2036" y="4655"/>
              <wp:lineTo x="582" y="10182"/>
              <wp:lineTo x="1745" y="15127"/>
              <wp:lineTo x="1745" y="16000"/>
              <wp:lineTo x="6691" y="19782"/>
              <wp:lineTo x="9600" y="20655"/>
              <wp:lineTo x="11636" y="20655"/>
              <wp:lineTo x="14545" y="19782"/>
              <wp:lineTo x="19491" y="16000"/>
              <wp:lineTo x="19491" y="15127"/>
              <wp:lineTo x="20655" y="10473"/>
              <wp:lineTo x="19491" y="4655"/>
              <wp:lineTo x="14255" y="1455"/>
              <wp:lineTo x="11636" y="582"/>
              <wp:lineTo x="9600" y="582"/>
            </wp:wrapPolygon>
          </wp:wrapTight>
          <wp:docPr id="963128305" name="Picture 3" descr="A green leaf on a whit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128305" name="Picture 3" descr="A green leaf on a whit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BA4">
      <w:rPr>
        <w:rFonts w:ascii="Mulish SemiBold" w:hAnsi="Mulish SemiBold"/>
        <w:noProof/>
        <w:color w:val="FFFFFF" w:themeColor="background1"/>
        <w:sz w:val="36"/>
        <w:szCs w:val="36"/>
      </w:rPr>
      <w:drawing>
        <wp:anchor distT="0" distB="0" distL="114300" distR="114300" simplePos="0" relativeHeight="251681792" behindDoc="1" locked="0" layoutInCell="1" allowOverlap="1" wp14:anchorId="7C40AD73" wp14:editId="584B1AAC">
          <wp:simplePos x="0" y="0"/>
          <wp:positionH relativeFrom="column">
            <wp:posOffset>-918210</wp:posOffset>
          </wp:positionH>
          <wp:positionV relativeFrom="paragraph">
            <wp:posOffset>-445065</wp:posOffset>
          </wp:positionV>
          <wp:extent cx="10718800" cy="810260"/>
          <wp:effectExtent l="0" t="0" r="0" b="2540"/>
          <wp:wrapNone/>
          <wp:docPr id="33512318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234452" name="Picture 109123445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0718800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BA4">
      <w:rPr>
        <w:rFonts w:ascii="Mulish SemiBold" w:hAnsi="Mulish SemiBold"/>
        <w:noProof/>
        <w:color w:val="FFFFFF" w:themeColor="background1"/>
        <w:sz w:val="36"/>
        <w:szCs w:val="36"/>
      </w:rPr>
      <w:drawing>
        <wp:anchor distT="0" distB="0" distL="114300" distR="114300" simplePos="0" relativeHeight="251682816" behindDoc="0" locked="0" layoutInCell="1" allowOverlap="1" wp14:anchorId="544B291A" wp14:editId="6274A482">
          <wp:simplePos x="0" y="0"/>
          <wp:positionH relativeFrom="column">
            <wp:posOffset>7607300</wp:posOffset>
          </wp:positionH>
          <wp:positionV relativeFrom="paragraph">
            <wp:posOffset>-192405</wp:posOffset>
          </wp:positionV>
          <wp:extent cx="990119" cy="994000"/>
          <wp:effectExtent l="0" t="0" r="635" b="0"/>
          <wp:wrapNone/>
          <wp:docPr id="389420100" name="Picture 5" descr="A yellow circle with blue text and ic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420100" name="Picture 5" descr="A yellow circle with blue text and icons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29" t="19941" r="28070" b="19287"/>
                  <a:stretch/>
                </pic:blipFill>
                <pic:spPr bwMode="auto">
                  <a:xfrm>
                    <a:off x="0" y="0"/>
                    <a:ext cx="990119" cy="99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BA4">
      <w:rPr>
        <w:rFonts w:ascii="Mulish SemiBold" w:hAnsi="Mulish SemiBold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FD7F5CE" wp14:editId="0AFDACDE">
              <wp:simplePos x="0" y="0"/>
              <wp:positionH relativeFrom="column">
                <wp:posOffset>2710815</wp:posOffset>
              </wp:positionH>
              <wp:positionV relativeFrom="paragraph">
                <wp:posOffset>367665</wp:posOffset>
              </wp:positionV>
              <wp:extent cx="3752850" cy="438150"/>
              <wp:effectExtent l="0" t="0" r="6350" b="6350"/>
              <wp:wrapNone/>
              <wp:docPr id="1560004075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52850" cy="438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CE714F" w14:textId="77777777" w:rsidR="00F93BE3" w:rsidRPr="00E65BA4" w:rsidRDefault="00762D0F" w:rsidP="001D0E8B">
                          <w:pPr>
                            <w:jc w:val="center"/>
                            <w:rPr>
                              <w:rFonts w:ascii="Source Sans Variable" w:hAnsi="Source Sans Variable"/>
                              <w:b/>
                              <w:bCs/>
                              <w:color w:val="024B92"/>
                            </w:rPr>
                          </w:pPr>
                          <w:r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 xml:space="preserve">Year </w:t>
                          </w:r>
                          <w:r w:rsidR="003D0259"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>2</w:t>
                          </w:r>
                          <w:r w:rsidR="00F93BE3" w:rsidRPr="00E65BA4"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 xml:space="preserve"> (</w:t>
                          </w:r>
                          <w:r w:rsidR="003D0259"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>Fir</w:t>
                          </w:r>
                          <w:r w:rsidR="00F93BE3" w:rsidRPr="00E65BA4">
                            <w:rPr>
                              <w:rFonts w:ascii="Source Sans Variable" w:hAnsi="Source Sans Variable" w:cs="Poppins"/>
                              <w:b/>
                              <w:bCs/>
                              <w:color w:val="024B92"/>
                              <w:sz w:val="40"/>
                              <w:szCs w:val="40"/>
                            </w:rPr>
                            <w:t>) Timetable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7F5C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13.45pt;margin-top:28.95pt;width:295.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" fillcolor="white [3201]" stroked="f" strokeweight=".5pt">
              <v:textbox>
                <w:txbxContent>
                  <w:p w14:paraId="37CE714F" w14:textId="77777777" w:rsidR="00F93BE3" w:rsidRPr="00E65BA4" w:rsidRDefault="00762D0F" w:rsidP="001D0E8B">
                    <w:pPr>
                      <w:jc w:val="center"/>
                      <w:rPr>
                        <w:rFonts w:ascii="Source Sans Variable" w:hAnsi="Source Sans Variable"/>
                        <w:b/>
                        <w:bCs/>
                        <w:color w:val="024B92"/>
                      </w:rPr>
                    </w:pPr>
                    <w:r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 xml:space="preserve">Year </w:t>
                    </w:r>
                    <w:r w:rsidR="003D0259"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>2</w:t>
                    </w:r>
                    <w:r w:rsidR="00F93BE3" w:rsidRPr="00E65BA4"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 xml:space="preserve"> (</w:t>
                    </w:r>
                    <w:r w:rsidR="003D0259"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>Fir</w:t>
                    </w:r>
                    <w:r w:rsidR="00F93BE3" w:rsidRPr="00E65BA4">
                      <w:rPr>
                        <w:rFonts w:ascii="Source Sans Variable" w:hAnsi="Source Sans Variable" w:cs="Poppins"/>
                        <w:b/>
                        <w:bCs/>
                        <w:color w:val="024B92"/>
                        <w:sz w:val="40"/>
                        <w:szCs w:val="40"/>
                      </w:rPr>
                      <w:t>) Timetable</w:t>
                    </w:r>
                  </w:p>
                </w:txbxContent>
              </v:textbox>
            </v:shape>
          </w:pict>
        </mc:Fallback>
      </mc:AlternateContent>
    </w:r>
  </w:p>
  <w:p w14:paraId="0955E91A" w14:textId="77777777" w:rsidR="007B6C00" w:rsidRDefault="007B6C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C50"/>
    <w:rsid w:val="00003285"/>
    <w:rsid w:val="00007CAF"/>
    <w:rsid w:val="00015C9F"/>
    <w:rsid w:val="0002337F"/>
    <w:rsid w:val="00061A70"/>
    <w:rsid w:val="000A7023"/>
    <w:rsid w:val="000D4E03"/>
    <w:rsid w:val="000F2340"/>
    <w:rsid w:val="0010156D"/>
    <w:rsid w:val="00125F1D"/>
    <w:rsid w:val="00130B50"/>
    <w:rsid w:val="00147E14"/>
    <w:rsid w:val="001674D7"/>
    <w:rsid w:val="00190990"/>
    <w:rsid w:val="001C31A8"/>
    <w:rsid w:val="001C7FB8"/>
    <w:rsid w:val="001D0E8B"/>
    <w:rsid w:val="001E1F8C"/>
    <w:rsid w:val="00215B83"/>
    <w:rsid w:val="0023071A"/>
    <w:rsid w:val="00262F88"/>
    <w:rsid w:val="00281ABE"/>
    <w:rsid w:val="00286733"/>
    <w:rsid w:val="002922EB"/>
    <w:rsid w:val="002A0B6A"/>
    <w:rsid w:val="002C1C3A"/>
    <w:rsid w:val="002C69C9"/>
    <w:rsid w:val="002E7D33"/>
    <w:rsid w:val="00323091"/>
    <w:rsid w:val="003647E5"/>
    <w:rsid w:val="003950CF"/>
    <w:rsid w:val="003D0259"/>
    <w:rsid w:val="003D2078"/>
    <w:rsid w:val="003F0346"/>
    <w:rsid w:val="004262FE"/>
    <w:rsid w:val="004657E3"/>
    <w:rsid w:val="00465C50"/>
    <w:rsid w:val="004704FA"/>
    <w:rsid w:val="004A7494"/>
    <w:rsid w:val="004B78B9"/>
    <w:rsid w:val="004D62D3"/>
    <w:rsid w:val="00524E6D"/>
    <w:rsid w:val="00531741"/>
    <w:rsid w:val="00542D45"/>
    <w:rsid w:val="00587D29"/>
    <w:rsid w:val="00596A84"/>
    <w:rsid w:val="0060127A"/>
    <w:rsid w:val="006462BD"/>
    <w:rsid w:val="00664000"/>
    <w:rsid w:val="006A49F2"/>
    <w:rsid w:val="006B106A"/>
    <w:rsid w:val="006B12CA"/>
    <w:rsid w:val="0072552C"/>
    <w:rsid w:val="00734172"/>
    <w:rsid w:val="00762D0F"/>
    <w:rsid w:val="007B6C00"/>
    <w:rsid w:val="007C1DED"/>
    <w:rsid w:val="008B253F"/>
    <w:rsid w:val="0092325D"/>
    <w:rsid w:val="00936112"/>
    <w:rsid w:val="00974690"/>
    <w:rsid w:val="009760D3"/>
    <w:rsid w:val="009931B2"/>
    <w:rsid w:val="009D5120"/>
    <w:rsid w:val="009D78DF"/>
    <w:rsid w:val="00A718ED"/>
    <w:rsid w:val="00AC6B7F"/>
    <w:rsid w:val="00AD1CFE"/>
    <w:rsid w:val="00B13F72"/>
    <w:rsid w:val="00B331AB"/>
    <w:rsid w:val="00B5404B"/>
    <w:rsid w:val="00B67B34"/>
    <w:rsid w:val="00B96415"/>
    <w:rsid w:val="00BE7398"/>
    <w:rsid w:val="00C41E17"/>
    <w:rsid w:val="00C82127"/>
    <w:rsid w:val="00C96F51"/>
    <w:rsid w:val="00CE11A1"/>
    <w:rsid w:val="00CF0488"/>
    <w:rsid w:val="00CF4E89"/>
    <w:rsid w:val="00D27F0E"/>
    <w:rsid w:val="00D475E4"/>
    <w:rsid w:val="00D7251F"/>
    <w:rsid w:val="00D94DB6"/>
    <w:rsid w:val="00DB0085"/>
    <w:rsid w:val="00DD55ED"/>
    <w:rsid w:val="00E15CCC"/>
    <w:rsid w:val="00E26F40"/>
    <w:rsid w:val="00E65BA4"/>
    <w:rsid w:val="00E72FF9"/>
    <w:rsid w:val="00E85E53"/>
    <w:rsid w:val="00ED1416"/>
    <w:rsid w:val="00ED6995"/>
    <w:rsid w:val="00F05D7E"/>
    <w:rsid w:val="00F22CC7"/>
    <w:rsid w:val="00F34166"/>
    <w:rsid w:val="00F62AE4"/>
    <w:rsid w:val="00F93BE3"/>
    <w:rsid w:val="00FD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449BE"/>
  <w15:chartTrackingRefBased/>
  <w15:docId w15:val="{08E4DBD1-26DD-6246-A00D-B56BA22D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95"/>
  </w:style>
  <w:style w:type="paragraph" w:styleId="Heading1">
    <w:name w:val="heading 1"/>
    <w:basedOn w:val="Normal"/>
    <w:link w:val="Heading1Char"/>
    <w:uiPriority w:val="9"/>
    <w:qFormat/>
    <w:rsid w:val="00ED1416"/>
    <w:pPr>
      <w:widowControl w:val="0"/>
      <w:autoSpaceDE w:val="0"/>
      <w:autoSpaceDN w:val="0"/>
      <w:spacing w:before="82" w:line="360" w:lineRule="auto"/>
      <w:ind w:left="140"/>
      <w:jc w:val="both"/>
      <w:outlineLvl w:val="0"/>
    </w:pPr>
    <w:rPr>
      <w:rFonts w:ascii="Tiempos Headline Bold" w:eastAsia="Tiempos Headline Bold" w:hAnsi="Tiempos Headline Bold" w:cs="Tiempos Headline Bold"/>
      <w:b/>
      <w:bCs/>
      <w:color w:val="0D5060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1416"/>
    <w:rPr>
      <w:rFonts w:ascii="Tiempos Headline Bold" w:eastAsia="Tiempos Headline Bold" w:hAnsi="Tiempos Headline Bold" w:cs="Tiempos Headline Bold"/>
      <w:b/>
      <w:bCs/>
      <w:color w:val="0D5060"/>
      <w:sz w:val="36"/>
      <w:szCs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B6C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C00"/>
  </w:style>
  <w:style w:type="paragraph" w:styleId="Footer">
    <w:name w:val="footer"/>
    <w:basedOn w:val="Normal"/>
    <w:link w:val="FooterChar"/>
    <w:uiPriority w:val="99"/>
    <w:unhideWhenUsed/>
    <w:rsid w:val="007B6C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C00"/>
  </w:style>
  <w:style w:type="paragraph" w:styleId="NoSpacing">
    <w:name w:val="No Spacing"/>
    <w:uiPriority w:val="1"/>
    <w:qFormat/>
    <w:rsid w:val="007C1DED"/>
    <w:rPr>
      <w:sz w:val="22"/>
      <w:szCs w:val="22"/>
    </w:rPr>
  </w:style>
  <w:style w:type="table" w:styleId="TableGrid">
    <w:name w:val="Table Grid"/>
    <w:basedOn w:val="TableNormal"/>
    <w:uiPriority w:val="39"/>
    <w:rsid w:val="007C1DE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aintgeorgescofeschool647.sharepoint.com/sites/msteams_cd309c/Staff%20Shared%20Documents/Marketing%20&amp;%20Communications/Documents/Timetables/HK_F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009888-157b-4016-86a6-57f6414d4653" xsi:nil="true"/>
    <lcf76f155ced4ddcb4097134ff3c332f xmlns="48f18116-a9fe-42e5-b530-d12767fda33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D26CFEFF1B9B4F8F75B2EFF1394667" ma:contentTypeVersion="18" ma:contentTypeDescription="Create a new document." ma:contentTypeScope="" ma:versionID="608ef486b78a9b225922bfb0aa96bd17">
  <xsd:schema xmlns:xsd="http://www.w3.org/2001/XMLSchema" xmlns:xs="http://www.w3.org/2001/XMLSchema" xmlns:p="http://schemas.microsoft.com/office/2006/metadata/properties" xmlns:ns2="48f18116-a9fe-42e5-b530-d12767fda337" xmlns:ns3="dc009888-157b-4016-86a6-57f6414d4653" targetNamespace="http://schemas.microsoft.com/office/2006/metadata/properties" ma:root="true" ma:fieldsID="770ce01bc163de257ef2101ee5c53cd5" ns2:_="" ns3:_="">
    <xsd:import namespace="48f18116-a9fe-42e5-b530-d12767fda337"/>
    <xsd:import namespace="dc009888-157b-4016-86a6-57f6414d46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18116-a9fe-42e5-b530-d12767fda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7966abb-2a0c-40d1-9128-ebd8f8f432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09888-157b-4016-86a6-57f6414d465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8d53d81-bd6c-4f2e-bf18-d8ea12c2a7b7}" ma:internalName="TaxCatchAll" ma:showField="CatchAllData" ma:web="dc009888-157b-4016-86a6-57f6414d46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633E98-AF7A-456D-B4F5-5999F6FAFC94}">
  <ds:schemaRefs>
    <ds:schemaRef ds:uri="http://schemas.microsoft.com/office/2006/metadata/properties"/>
    <ds:schemaRef ds:uri="http://schemas.microsoft.com/office/infopath/2007/PartnerControls"/>
    <ds:schemaRef ds:uri="dc009888-157b-4016-86a6-57f6414d4653"/>
    <ds:schemaRef ds:uri="48f18116-a9fe-42e5-b530-d12767fda337"/>
  </ds:schemaRefs>
</ds:datastoreItem>
</file>

<file path=customXml/itemProps2.xml><?xml version="1.0" encoding="utf-8"?>
<ds:datastoreItem xmlns:ds="http://schemas.openxmlformats.org/officeDocument/2006/customXml" ds:itemID="{8A78233D-16E4-432A-8C38-B67325FCB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ECBC46-6DAB-4716-9957-DA7D593BF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f18116-a9fe-42e5-b530-d12767fda337"/>
    <ds:schemaRef ds:uri="dc009888-157b-4016-86a6-57f6414d46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520FD5-D072-8949-B762-5DCDAB486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HK_Fir.dotx</Template>
  <TotalTime>9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Kemp, A (Aletheia Academies Trust)</dc:creator>
  <cp:keywords/>
  <dc:description/>
  <cp:lastModifiedBy>Kemp, A (Aletheia Academies Trust)</cp:lastModifiedBy>
  <cp:revision>1</cp:revision>
  <dcterms:created xsi:type="dcterms:W3CDTF">2025-08-05T13:22:00Z</dcterms:created>
  <dcterms:modified xsi:type="dcterms:W3CDTF">2025-08-05T13:34:00Z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0x010100FDD26CFEFF1B9B4F8F75B2EFF1394667</vt:lpwstr>
  </property>
</Properties>
</file>